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W w:w="0" w:type="auto"/>
        <w:shd w:val="clear" w:color="auto" w:fill="8DB3E2" w:themeFill="text2" w:themeFillTint="66"/>
        <w:tblLook w:val="04A0" w:firstRow="1" w:lastRow="0" w:firstColumn="1" w:lastColumn="0" w:noHBand="0" w:noVBand="1"/>
      </w:tblPr>
      <w:tblGrid>
        <w:gridCol w:w="9622"/>
      </w:tblGrid>
      <w:tr w:rsidR="00F71CFA" w:rsidRPr="00F71CFA" w14:paraId="2B75E2C3" w14:textId="77777777" w:rsidTr="000109F9">
        <w:tc>
          <w:tcPr>
            <w:tcW w:w="9629" w:type="dxa"/>
            <w:shd w:val="clear" w:color="auto" w:fill="8DB3E2" w:themeFill="text2" w:themeFillTint="66"/>
          </w:tcPr>
          <w:p w14:paraId="456AC0DE" w14:textId="26822F35" w:rsidR="00F71CFA" w:rsidRPr="00F71CFA" w:rsidRDefault="00F71CFA" w:rsidP="00F71CFA">
            <w:pPr>
              <w:spacing w:after="120"/>
              <w:jc w:val="center"/>
              <w:rPr>
                <w:b/>
              </w:rPr>
            </w:pPr>
            <w:r w:rsidRPr="00F71CFA">
              <w:rPr>
                <w:b/>
              </w:rPr>
              <w:t xml:space="preserve">Informativa al soggetto che richiede informazioni tramite la sezione “Contatti” del sito </w:t>
            </w:r>
            <w:hyperlink r:id="rId10" w:history="1">
              <w:r w:rsidRPr="00F71CFA">
                <w:rPr>
                  <w:rStyle w:val="Collegamentoipertestuale"/>
                  <w:b/>
                  <w:bCs/>
                </w:rPr>
                <w:t>www.datlasgroup.com</w:t>
              </w:r>
            </w:hyperlink>
            <w:r>
              <w:t xml:space="preserve"> </w:t>
            </w:r>
            <w:r w:rsidRPr="00F71CFA">
              <w:rPr>
                <w:b/>
              </w:rPr>
              <w:t>ai sensi dell’art. 13 del Regolamento UE 2016/679</w:t>
            </w:r>
          </w:p>
        </w:tc>
      </w:tr>
    </w:tbl>
    <w:p w14:paraId="262AC19E" w14:textId="77777777" w:rsidR="00BD028E" w:rsidRDefault="00BD028E" w:rsidP="00F71CFA">
      <w:pPr>
        <w:spacing w:after="120"/>
        <w:jc w:val="both"/>
      </w:pPr>
    </w:p>
    <w:p w14:paraId="64890BB5" w14:textId="5E4F1A62" w:rsidR="00F71CFA" w:rsidRPr="00F71CFA" w:rsidRDefault="00F71CFA" w:rsidP="00F71CFA">
      <w:pPr>
        <w:spacing w:after="120"/>
        <w:jc w:val="both"/>
      </w:pPr>
      <w:r>
        <w:t>Selecta Digital S.p.A.</w:t>
      </w:r>
      <w:r w:rsidRPr="00F71CFA">
        <w:t xml:space="preserve">, quale società </w:t>
      </w:r>
      <w:r w:rsidR="00BD028E">
        <w:t>di Datlas Group</w:t>
      </w:r>
      <w:r w:rsidRPr="00F71CFA">
        <w:t xml:space="preserve"> cui è affidata la gestione, offre la possibilità di richiedere informazioni sui servizi offerti dal Gruppo tramite la sezione “Contatti” del proprio sito web.</w:t>
      </w:r>
    </w:p>
    <w:p w14:paraId="789319C8" w14:textId="5C67688B" w:rsidR="00F71CFA" w:rsidRPr="00F71CFA" w:rsidRDefault="00F71CFA" w:rsidP="00F71CFA">
      <w:pPr>
        <w:spacing w:after="120"/>
        <w:jc w:val="both"/>
      </w:pPr>
      <w:r w:rsidRPr="00F71CFA">
        <w:t xml:space="preserve">A tal fine, </w:t>
      </w:r>
      <w:r>
        <w:t>Selecta Digital S.p.A.</w:t>
      </w:r>
      <w:r w:rsidRPr="00F71CFA">
        <w:t xml:space="preserve"> richiede al soggetto interessato di fornire alcuni dati utili alla migliore valutazione delle richieste ricevute.</w:t>
      </w:r>
    </w:p>
    <w:p w14:paraId="3E51179A" w14:textId="73CC2B48" w:rsidR="00F71CFA" w:rsidRPr="00F71CFA" w:rsidRDefault="00F71CFA" w:rsidP="00F71CFA">
      <w:pPr>
        <w:spacing w:after="120"/>
        <w:jc w:val="both"/>
      </w:pPr>
      <w:r w:rsidRPr="00F71CFA">
        <w:t xml:space="preserve">A tale riguardo, </w:t>
      </w:r>
      <w:r>
        <w:t>Selecta Digital S.p.A.</w:t>
      </w:r>
      <w:r w:rsidRPr="00F71CFA">
        <w:t xml:space="preserve"> invita a leggere la seguente informativa, resa ai sensi dell'art. 13 del d Regolamento UE 2016/679 e della normativa privacy vigente, a coloro che interagiscono con i servizi web dell’azienda, accessibili per via telematica a partire dall’indirizzo:</w:t>
      </w:r>
    </w:p>
    <w:p w14:paraId="480331DB" w14:textId="4F1373C4" w:rsidR="00F71CFA" w:rsidRPr="00621463" w:rsidRDefault="005A56F2" w:rsidP="00F71CFA">
      <w:pPr>
        <w:spacing w:after="120"/>
        <w:jc w:val="center"/>
        <w:rPr>
          <w:rStyle w:val="Collegamentoipertestuale"/>
        </w:rPr>
      </w:pPr>
      <w:hyperlink r:id="rId11" w:history="1">
        <w:r w:rsidR="00F71CFA" w:rsidRPr="00F71CFA">
          <w:rPr>
            <w:rStyle w:val="Collegamentoipertestuale"/>
          </w:rPr>
          <w:t>http://</w:t>
        </w:r>
        <w:r w:rsidR="00F71CFA" w:rsidRPr="00621463">
          <w:rPr>
            <w:rStyle w:val="Collegamentoipertestuale"/>
          </w:rPr>
          <w:t>www.datlasgroup.com</w:t>
        </w:r>
      </w:hyperlink>
    </w:p>
    <w:p w14:paraId="3D9C8044" w14:textId="77777777" w:rsidR="00F71CFA" w:rsidRPr="00F71CFA" w:rsidRDefault="00F71CFA" w:rsidP="00F71CFA">
      <w:pPr>
        <w:spacing w:after="120"/>
        <w:jc w:val="both"/>
      </w:pPr>
      <w:r w:rsidRPr="00F71CFA">
        <w:t>corrispondente alla pagina iniziale del sito ufficiale.</w:t>
      </w:r>
    </w:p>
    <w:p w14:paraId="37F18526" w14:textId="77777777" w:rsidR="00F71CFA" w:rsidRPr="00F71CFA" w:rsidRDefault="00F71CFA" w:rsidP="00F71CFA">
      <w:pPr>
        <w:spacing w:after="120"/>
        <w:jc w:val="both"/>
      </w:pPr>
      <w:r w:rsidRPr="00F71CFA">
        <w:t>L’informativa è resa solo per il presente sito e non anche per altri siti web eventualmente consultati dall’utente tramite link.</w:t>
      </w:r>
    </w:p>
    <w:p w14:paraId="478DD17B" w14:textId="2DB5C1BC" w:rsidR="00F71CFA" w:rsidRPr="00F71CFA" w:rsidRDefault="00F71CFA" w:rsidP="00F71CFA">
      <w:pPr>
        <w:spacing w:after="120"/>
        <w:jc w:val="both"/>
      </w:pPr>
      <w:r w:rsidRPr="00F71CFA">
        <w:t>Premesso che per l’effetto del ricevimento della richiesta, la nostra società si trova a raccogliere e trattare i suoi dati personali, eventualmente anche particolari, specifichiamo, sin d'ora, per chiarezza, le seguenti definizioni date dal Regolamento UE 2016/679</w:t>
      </w:r>
      <w:r w:rsidR="00BE0D02">
        <w:t>.</w:t>
      </w:r>
    </w:p>
    <w:p w14:paraId="26AA2AE2" w14:textId="6A061DB2" w:rsidR="00F71CFA" w:rsidRPr="00F71CFA" w:rsidRDefault="00F71CFA" w:rsidP="00F71CFA">
      <w:pPr>
        <w:pStyle w:val="Paragrafoelenco"/>
        <w:numPr>
          <w:ilvl w:val="0"/>
          <w:numId w:val="1"/>
        </w:numPr>
        <w:spacing w:after="120"/>
        <w:ind w:left="284" w:hanging="284"/>
        <w:jc w:val="both"/>
        <w:rPr>
          <w:rFonts w:asciiTheme="minorHAnsi" w:hAnsiTheme="minorHAnsi" w:cstheme="minorBidi"/>
          <w:sz w:val="24"/>
          <w:szCs w:val="24"/>
          <w:lang w:eastAsia="en-US"/>
        </w:rPr>
      </w:pPr>
      <w:r w:rsidRPr="00F71CFA">
        <w:rPr>
          <w:rFonts w:asciiTheme="minorHAnsi" w:hAnsiTheme="minorHAnsi" w:cstheme="minorBidi"/>
          <w:sz w:val="24"/>
          <w:szCs w:val="24"/>
          <w:lang w:eastAsia="en-US"/>
        </w:rPr>
        <w:t>Trattamento: qualsiasi operazione o insieme di operazioni, compiute con o senza l’ausilio di processi automatizzati e applicate a dati personali o insiemi di dati personali, come la raccolta, la registrazione, l’organizzazione, la strutturazione, la conservazione, l’adattamento o la modifica, l’estrazione, la consultazione, l’uso, la comunicazione mediante trasmissione, diffusione o qualsiasi altra forma di messa a disposizione, il raffronto o l’interconnessione, la limitazione, la cancellazione o la distruzione</w:t>
      </w:r>
      <w:r w:rsidR="00DB24B2">
        <w:rPr>
          <w:rFonts w:asciiTheme="minorHAnsi" w:hAnsiTheme="minorHAnsi" w:cstheme="minorBidi"/>
          <w:sz w:val="24"/>
          <w:szCs w:val="24"/>
          <w:lang w:eastAsia="en-US"/>
        </w:rPr>
        <w:t>;</w:t>
      </w:r>
    </w:p>
    <w:p w14:paraId="693BF9B7" w14:textId="77777777" w:rsidR="00F71CFA" w:rsidRPr="00F71CFA" w:rsidRDefault="00F71CFA" w:rsidP="00F71CFA">
      <w:pPr>
        <w:pStyle w:val="Paragrafoelenco"/>
        <w:numPr>
          <w:ilvl w:val="0"/>
          <w:numId w:val="1"/>
        </w:numPr>
        <w:spacing w:after="120"/>
        <w:ind w:left="284" w:hanging="284"/>
        <w:jc w:val="both"/>
        <w:rPr>
          <w:rFonts w:asciiTheme="minorHAnsi" w:hAnsiTheme="minorHAnsi" w:cstheme="minorBidi"/>
          <w:sz w:val="24"/>
          <w:szCs w:val="24"/>
          <w:lang w:eastAsia="en-US"/>
        </w:rPr>
      </w:pPr>
      <w:r w:rsidRPr="00F71CFA">
        <w:rPr>
          <w:rFonts w:asciiTheme="minorHAnsi" w:hAnsiTheme="minorHAnsi" w:cstheme="minorBidi"/>
          <w:sz w:val="24"/>
          <w:szCs w:val="24"/>
          <w:lang w:eastAsia="en-US"/>
        </w:rPr>
        <w:t>Dato personale: qualsiasi informazione riguardante una persona fisica identificata o identificabile (interessato); si considera identificabile la persona fisica che può essere identificata, direttamente o indirettamente, con particolare riferimento a un identificativo come il nome, un numero di identificazione, dati relativi all’ubicazione, un identificativo online o a uno o più elementi caratteristici della sua identità fisica, fisiologica, genetica, psichica, economica, culturale o sociale;</w:t>
      </w:r>
    </w:p>
    <w:p w14:paraId="3CE7C49C" w14:textId="547388F1" w:rsidR="00F71CFA" w:rsidRPr="00F71CFA" w:rsidRDefault="00F71CFA" w:rsidP="00F71CFA">
      <w:pPr>
        <w:pStyle w:val="Paragrafoelenco"/>
        <w:numPr>
          <w:ilvl w:val="0"/>
          <w:numId w:val="1"/>
        </w:numPr>
        <w:spacing w:after="120"/>
        <w:ind w:left="284" w:hanging="284"/>
        <w:jc w:val="both"/>
        <w:rPr>
          <w:rFonts w:asciiTheme="minorHAnsi" w:hAnsiTheme="minorHAnsi" w:cstheme="minorBidi"/>
          <w:sz w:val="24"/>
          <w:szCs w:val="24"/>
          <w:lang w:eastAsia="en-US"/>
        </w:rPr>
      </w:pPr>
      <w:r w:rsidRPr="00F71CFA">
        <w:rPr>
          <w:rFonts w:asciiTheme="minorHAnsi" w:hAnsiTheme="minorHAnsi" w:cstheme="minorBidi"/>
          <w:sz w:val="24"/>
          <w:szCs w:val="24"/>
          <w:lang w:eastAsia="en-US"/>
        </w:rPr>
        <w:t xml:space="preserve">Categorie “Particolari” di dati personali: dati personali che rivelino l’origine razziale od etnica, le opinioni politiche, le convinzioni religiose o filosofiche, l’appartenenza sindacale, nonché dati genetici, dati biometrici intesi </w:t>
      </w:r>
      <w:proofErr w:type="gramStart"/>
      <w:r w:rsidRPr="00F71CFA">
        <w:rPr>
          <w:rFonts w:asciiTheme="minorHAnsi" w:hAnsiTheme="minorHAnsi" w:cstheme="minorBidi"/>
          <w:sz w:val="24"/>
          <w:szCs w:val="24"/>
          <w:lang w:eastAsia="en-US"/>
        </w:rPr>
        <w:t>ad</w:t>
      </w:r>
      <w:proofErr w:type="gramEnd"/>
      <w:r w:rsidRPr="00F71CFA">
        <w:rPr>
          <w:rFonts w:asciiTheme="minorHAnsi" w:hAnsiTheme="minorHAnsi" w:cstheme="minorBidi"/>
          <w:sz w:val="24"/>
          <w:szCs w:val="24"/>
          <w:lang w:eastAsia="en-US"/>
        </w:rPr>
        <w:t xml:space="preserve"> identificare in modo univoco una persona fisica, dati relativi alla salute o alla vita sessuale o all’orientamento sessuale della persona</w:t>
      </w:r>
      <w:r w:rsidR="00F51CFE">
        <w:rPr>
          <w:rFonts w:asciiTheme="minorHAnsi" w:hAnsiTheme="minorHAnsi" w:cstheme="minorBidi"/>
          <w:sz w:val="24"/>
          <w:szCs w:val="24"/>
          <w:lang w:eastAsia="en-US"/>
        </w:rPr>
        <w:t>.</w:t>
      </w:r>
    </w:p>
    <w:p w14:paraId="226E7A6D" w14:textId="77777777" w:rsidR="00F71CFA" w:rsidRPr="00F71CFA" w:rsidRDefault="00F71CFA" w:rsidP="00F71CFA">
      <w:pPr>
        <w:spacing w:after="120"/>
        <w:jc w:val="both"/>
      </w:pPr>
      <w:r w:rsidRPr="00F71CFA">
        <w:t>Ai sensi dell'articolo 13 del Regolamento UE 2016/679, quindi,</w:t>
      </w:r>
    </w:p>
    <w:p w14:paraId="035B74B4" w14:textId="77777777" w:rsidR="00F71CFA" w:rsidRPr="00F71CFA" w:rsidRDefault="00F71CFA" w:rsidP="00F71CFA">
      <w:pPr>
        <w:spacing w:after="120"/>
        <w:jc w:val="center"/>
        <w:rPr>
          <w:b/>
        </w:rPr>
      </w:pPr>
      <w:r w:rsidRPr="00F71CFA">
        <w:rPr>
          <w:b/>
        </w:rPr>
        <w:t>la informiamo</w:t>
      </w:r>
    </w:p>
    <w:p w14:paraId="6698CD58" w14:textId="77777777" w:rsidR="00F71CFA" w:rsidRPr="00F71CFA" w:rsidRDefault="00F71CFA" w:rsidP="00F71CFA">
      <w:pPr>
        <w:spacing w:after="120"/>
        <w:jc w:val="both"/>
      </w:pPr>
      <w:r w:rsidRPr="00F71CFA">
        <w:lastRenderedPageBreak/>
        <w:t>che la raccolta ed il trattamento dei suoi dati personali sarà effettuato dalla società scrivente in conformità a quanto segue:</w:t>
      </w:r>
    </w:p>
    <w:p w14:paraId="0F0A8C67" w14:textId="4F341F5C" w:rsidR="00F71CFA" w:rsidRPr="00F71CFA" w:rsidRDefault="00DB24B2" w:rsidP="002256B5">
      <w:pPr>
        <w:pStyle w:val="Paragrafoelenco"/>
        <w:numPr>
          <w:ilvl w:val="0"/>
          <w:numId w:val="2"/>
        </w:numPr>
        <w:spacing w:after="120"/>
        <w:ind w:left="284" w:hanging="284"/>
        <w:jc w:val="both"/>
        <w:rPr>
          <w:rFonts w:asciiTheme="minorHAnsi" w:hAnsiTheme="minorHAnsi" w:cstheme="minorBidi"/>
          <w:sz w:val="24"/>
          <w:szCs w:val="24"/>
          <w:lang w:eastAsia="en-US"/>
        </w:rPr>
      </w:pPr>
      <w:r>
        <w:rPr>
          <w:rFonts w:asciiTheme="minorHAnsi" w:hAnsiTheme="minorHAnsi" w:cstheme="minorBidi"/>
          <w:sz w:val="24"/>
          <w:szCs w:val="24"/>
          <w:lang w:eastAsia="en-US"/>
        </w:rPr>
        <w:t>F</w:t>
      </w:r>
      <w:r w:rsidR="00F71CFA" w:rsidRPr="00F71CFA">
        <w:rPr>
          <w:rFonts w:asciiTheme="minorHAnsi" w:hAnsiTheme="minorHAnsi" w:cstheme="minorBidi"/>
          <w:sz w:val="24"/>
          <w:szCs w:val="24"/>
          <w:lang w:eastAsia="en-US"/>
        </w:rPr>
        <w:t>inalità: i dati saranno trattati per finalità di valutazione delle richieste e inviarLe le informazioni da Lei richieste mediante la compilazione del form “Contatti”</w:t>
      </w:r>
      <w:r w:rsidR="00765B01">
        <w:rPr>
          <w:rFonts w:asciiTheme="minorHAnsi" w:hAnsiTheme="minorHAnsi" w:cstheme="minorBidi"/>
          <w:sz w:val="24"/>
          <w:szCs w:val="24"/>
          <w:lang w:eastAsia="en-US"/>
        </w:rPr>
        <w:t>;</w:t>
      </w:r>
    </w:p>
    <w:p w14:paraId="22B90052" w14:textId="77777777" w:rsidR="00F71CFA" w:rsidRPr="00F71CFA" w:rsidRDefault="00F71CFA" w:rsidP="002256B5">
      <w:pPr>
        <w:pStyle w:val="Paragrafoelenco"/>
        <w:spacing w:after="120"/>
        <w:ind w:left="284"/>
        <w:jc w:val="both"/>
        <w:rPr>
          <w:rFonts w:asciiTheme="minorHAnsi" w:hAnsiTheme="minorHAnsi" w:cstheme="minorBidi"/>
          <w:sz w:val="24"/>
          <w:szCs w:val="24"/>
          <w:lang w:eastAsia="en-US"/>
        </w:rPr>
      </w:pPr>
      <w:r w:rsidRPr="00F71CFA">
        <w:rPr>
          <w:rFonts w:asciiTheme="minorHAnsi" w:hAnsiTheme="minorHAnsi" w:cstheme="minorBidi"/>
          <w:sz w:val="24"/>
          <w:szCs w:val="24"/>
          <w:lang w:eastAsia="en-US"/>
        </w:rPr>
        <w:t>I suoi dati sono, inoltre, trattati per l’adempimento di obblighi di legge ed eventualmente per esigenze difensive o adempimenti di ordini delle Autorità.;</w:t>
      </w:r>
    </w:p>
    <w:p w14:paraId="2E4E0668" w14:textId="34D67DBA" w:rsidR="00F71CFA" w:rsidRPr="00F71CFA" w:rsidRDefault="00DB24B2" w:rsidP="00F71CFA">
      <w:pPr>
        <w:pStyle w:val="Paragrafoelenco"/>
        <w:numPr>
          <w:ilvl w:val="0"/>
          <w:numId w:val="2"/>
        </w:numPr>
        <w:spacing w:after="120"/>
        <w:ind w:left="284" w:hanging="284"/>
        <w:jc w:val="both"/>
        <w:rPr>
          <w:rFonts w:asciiTheme="minorHAnsi" w:hAnsiTheme="minorHAnsi" w:cstheme="minorBidi"/>
          <w:sz w:val="24"/>
          <w:szCs w:val="24"/>
          <w:lang w:eastAsia="en-US"/>
        </w:rPr>
      </w:pPr>
      <w:r>
        <w:rPr>
          <w:rFonts w:asciiTheme="minorHAnsi" w:hAnsiTheme="minorHAnsi" w:cstheme="minorBidi"/>
          <w:sz w:val="24"/>
          <w:szCs w:val="24"/>
          <w:lang w:eastAsia="en-US"/>
        </w:rPr>
        <w:t>M</w:t>
      </w:r>
      <w:r w:rsidR="00F71CFA" w:rsidRPr="00F71CFA">
        <w:rPr>
          <w:rFonts w:asciiTheme="minorHAnsi" w:hAnsiTheme="minorHAnsi" w:cstheme="minorBidi"/>
          <w:sz w:val="24"/>
          <w:szCs w:val="24"/>
          <w:lang w:eastAsia="en-US"/>
        </w:rPr>
        <w:t>odalità: i dati potranno essere trattati sia con strumenti o supporti cartacei, sia informatici, elettronici o telematici, nel pieno rispetto delle norme e dei principi di legge e nella tutela della protezione dei dati</w:t>
      </w:r>
      <w:r w:rsidR="00765B01">
        <w:rPr>
          <w:rFonts w:asciiTheme="minorHAnsi" w:hAnsiTheme="minorHAnsi" w:cstheme="minorBidi"/>
          <w:sz w:val="24"/>
          <w:szCs w:val="24"/>
          <w:lang w:eastAsia="en-US"/>
        </w:rPr>
        <w:t>;</w:t>
      </w:r>
    </w:p>
    <w:p w14:paraId="02589B9A" w14:textId="6C582C73" w:rsidR="00F71CFA" w:rsidRPr="00F71CFA" w:rsidRDefault="00DB24B2" w:rsidP="00F71CFA">
      <w:pPr>
        <w:pStyle w:val="Paragrafoelenco"/>
        <w:numPr>
          <w:ilvl w:val="0"/>
          <w:numId w:val="2"/>
        </w:numPr>
        <w:spacing w:after="120"/>
        <w:ind w:left="284" w:hanging="284"/>
        <w:jc w:val="both"/>
        <w:rPr>
          <w:rFonts w:asciiTheme="minorHAnsi" w:hAnsiTheme="minorHAnsi" w:cstheme="minorBidi"/>
          <w:sz w:val="24"/>
          <w:szCs w:val="24"/>
          <w:lang w:eastAsia="en-US"/>
        </w:rPr>
      </w:pPr>
      <w:r>
        <w:rPr>
          <w:rFonts w:asciiTheme="minorHAnsi" w:hAnsiTheme="minorHAnsi" w:cstheme="minorBidi"/>
          <w:sz w:val="24"/>
          <w:szCs w:val="24"/>
          <w:lang w:eastAsia="en-US"/>
        </w:rPr>
        <w:t>C</w:t>
      </w:r>
      <w:r w:rsidR="00F71CFA" w:rsidRPr="00F71CFA">
        <w:rPr>
          <w:rFonts w:asciiTheme="minorHAnsi" w:hAnsiTheme="minorHAnsi" w:cstheme="minorBidi"/>
          <w:sz w:val="24"/>
          <w:szCs w:val="24"/>
          <w:lang w:eastAsia="en-US"/>
        </w:rPr>
        <w:t>onsenso facoltativo: il consenso al trattamento dei dati e il loro conferimento sono da ritenersi sempre facoltativi e non obbligatori</w:t>
      </w:r>
      <w:r w:rsidR="00765B01">
        <w:rPr>
          <w:rFonts w:asciiTheme="minorHAnsi" w:hAnsiTheme="minorHAnsi" w:cstheme="minorBidi"/>
          <w:sz w:val="24"/>
          <w:szCs w:val="24"/>
          <w:lang w:eastAsia="en-US"/>
        </w:rPr>
        <w:t>;</w:t>
      </w:r>
    </w:p>
    <w:p w14:paraId="1C5611EE" w14:textId="2BF3C513" w:rsidR="00F71CFA" w:rsidRPr="00F71CFA" w:rsidRDefault="00DB24B2" w:rsidP="00F71CFA">
      <w:pPr>
        <w:pStyle w:val="Paragrafoelenco"/>
        <w:numPr>
          <w:ilvl w:val="0"/>
          <w:numId w:val="2"/>
        </w:numPr>
        <w:spacing w:after="120"/>
        <w:ind w:left="284" w:hanging="284"/>
        <w:jc w:val="both"/>
        <w:rPr>
          <w:rFonts w:asciiTheme="minorHAnsi" w:hAnsiTheme="minorHAnsi" w:cstheme="minorBidi"/>
          <w:sz w:val="24"/>
          <w:szCs w:val="24"/>
          <w:lang w:eastAsia="en-US"/>
        </w:rPr>
      </w:pPr>
      <w:r>
        <w:rPr>
          <w:rFonts w:asciiTheme="minorHAnsi" w:hAnsiTheme="minorHAnsi" w:cstheme="minorBidi"/>
          <w:sz w:val="24"/>
          <w:szCs w:val="24"/>
          <w:lang w:eastAsia="en-US"/>
        </w:rPr>
        <w:t>C</w:t>
      </w:r>
      <w:r w:rsidR="00F71CFA" w:rsidRPr="00F71CFA">
        <w:rPr>
          <w:rFonts w:asciiTheme="minorHAnsi" w:hAnsiTheme="minorHAnsi" w:cstheme="minorBidi"/>
          <w:sz w:val="24"/>
          <w:szCs w:val="24"/>
          <w:lang w:eastAsia="en-US"/>
        </w:rPr>
        <w:t>onseguenze del rifiuto: nel caso di rifiuto a fornire il consenso e i conseguenti dati, o l’opposizione parziale o totale al loro trattamento potrà emergere l’impossibilitò per la società a iniziare o proseguire ogni rapporto di qualsivoglia natura con la sua persona;</w:t>
      </w:r>
    </w:p>
    <w:p w14:paraId="2CFA86AB" w14:textId="6D6D4389" w:rsidR="00F71CFA" w:rsidRPr="00F71CFA" w:rsidRDefault="00DB24B2" w:rsidP="00F71CFA">
      <w:pPr>
        <w:pStyle w:val="Paragrafoelenco"/>
        <w:numPr>
          <w:ilvl w:val="0"/>
          <w:numId w:val="2"/>
        </w:numPr>
        <w:spacing w:after="120"/>
        <w:ind w:left="284" w:hanging="284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S</w:t>
      </w:r>
      <w:r w:rsidR="00F71CFA" w:rsidRPr="00F71CFA">
        <w:rPr>
          <w:rFonts w:asciiTheme="minorHAnsi" w:hAnsiTheme="minorHAnsi"/>
          <w:sz w:val="24"/>
          <w:szCs w:val="24"/>
        </w:rPr>
        <w:t>oggetti terzi cui i dati potranno essere comunicati: i dati potranno essere comunicati a soggetti esterni solo ed esclusivamente per obblighi di legge o necessità di natura lavorativa, contrattuale, commerciale o similari: i dati non saranno in nessun caso diffusi</w:t>
      </w:r>
      <w:r w:rsidR="00765B01">
        <w:rPr>
          <w:rFonts w:asciiTheme="minorHAnsi" w:hAnsiTheme="minorHAnsi"/>
          <w:sz w:val="24"/>
          <w:szCs w:val="24"/>
        </w:rPr>
        <w:t>;</w:t>
      </w:r>
    </w:p>
    <w:p w14:paraId="220D293C" w14:textId="4BDBBCC2" w:rsidR="00F71CFA" w:rsidRPr="00F71CFA" w:rsidRDefault="00DB24B2" w:rsidP="00F71CFA">
      <w:pPr>
        <w:pStyle w:val="Paragrafoelenco"/>
        <w:numPr>
          <w:ilvl w:val="0"/>
          <w:numId w:val="2"/>
        </w:numPr>
        <w:spacing w:after="120"/>
        <w:ind w:left="284" w:hanging="284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R</w:t>
      </w:r>
      <w:r w:rsidR="00F71CFA" w:rsidRPr="00F71CFA">
        <w:rPr>
          <w:rFonts w:asciiTheme="minorHAnsi" w:hAnsiTheme="minorHAnsi"/>
          <w:sz w:val="24"/>
          <w:szCs w:val="24"/>
        </w:rPr>
        <w:t>esponsabili ed incaricati: i dati saranno trattati esclusivamente da responsabili ed incaricati dell’area commerciale</w:t>
      </w:r>
      <w:r w:rsidR="00765B01">
        <w:rPr>
          <w:rFonts w:asciiTheme="minorHAnsi" w:hAnsiTheme="minorHAnsi"/>
          <w:sz w:val="24"/>
          <w:szCs w:val="24"/>
        </w:rPr>
        <w:t>;</w:t>
      </w:r>
    </w:p>
    <w:p w14:paraId="6DF3B7D7" w14:textId="3F18D3D3" w:rsidR="00F71CFA" w:rsidRPr="00F71CFA" w:rsidRDefault="00DB24B2" w:rsidP="00F71CFA">
      <w:pPr>
        <w:pStyle w:val="Paragrafoelenco"/>
        <w:numPr>
          <w:ilvl w:val="0"/>
          <w:numId w:val="2"/>
        </w:numPr>
        <w:spacing w:after="120"/>
        <w:ind w:left="284" w:hanging="284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D</w:t>
      </w:r>
      <w:r w:rsidR="00F71CFA" w:rsidRPr="00F71CFA">
        <w:rPr>
          <w:rFonts w:asciiTheme="minorHAnsi" w:hAnsiTheme="minorHAnsi"/>
          <w:sz w:val="24"/>
          <w:szCs w:val="24"/>
        </w:rPr>
        <w:t xml:space="preserve">iritti dell’interessato: ai sensi degli artt. 15 e ss del Regolamento UE 2016/679 a cui si rimanda per completezza, informiamo che, a garanzia di tutti i diritti dell’interessato sanciti dalla normativa, in qualsiasi momento potrà essere richiesto l’accesso ai dati, la rettifica e la cancellazione e sarà possibile opporsi a taluni loro utilizzi, rivolgendosi allo scrivente Titolare od al Responsabile della Protezione dei dati all’indirizzo </w:t>
      </w:r>
      <w:hyperlink r:id="rId12" w:history="1">
        <w:r w:rsidR="00F71CFA" w:rsidRPr="00F71CFA">
          <w:rPr>
            <w:rStyle w:val="Collegamentoipertestuale"/>
            <w:rFonts w:asciiTheme="minorHAnsi" w:hAnsiTheme="minorHAnsi"/>
            <w:sz w:val="24"/>
            <w:szCs w:val="24"/>
          </w:rPr>
          <w:t>dpo@selecta.it</w:t>
        </w:r>
      </w:hyperlink>
      <w:r w:rsidR="00765B01">
        <w:rPr>
          <w:rFonts w:asciiTheme="minorHAnsi" w:hAnsiTheme="minorHAnsi"/>
          <w:sz w:val="24"/>
          <w:szCs w:val="24"/>
        </w:rPr>
        <w:t>;</w:t>
      </w:r>
    </w:p>
    <w:p w14:paraId="39E0932A" w14:textId="5CE952A3" w:rsidR="00F71CFA" w:rsidRPr="00F71CFA" w:rsidRDefault="00F71CFA" w:rsidP="00F71CFA">
      <w:pPr>
        <w:pStyle w:val="Paragrafoelenco"/>
        <w:numPr>
          <w:ilvl w:val="0"/>
          <w:numId w:val="2"/>
        </w:numPr>
        <w:spacing w:after="120"/>
        <w:ind w:left="284" w:hanging="284"/>
        <w:jc w:val="both"/>
        <w:rPr>
          <w:rFonts w:asciiTheme="minorHAnsi" w:hAnsiTheme="minorHAnsi"/>
          <w:sz w:val="24"/>
          <w:szCs w:val="24"/>
        </w:rPr>
      </w:pPr>
      <w:r w:rsidRPr="00F71CFA">
        <w:rPr>
          <w:rFonts w:asciiTheme="minorHAnsi" w:hAnsiTheme="minorHAnsi"/>
          <w:sz w:val="24"/>
          <w:szCs w:val="24"/>
        </w:rPr>
        <w:t xml:space="preserve">Titolare: </w:t>
      </w:r>
      <w:r>
        <w:rPr>
          <w:rFonts w:asciiTheme="minorHAnsi" w:hAnsiTheme="minorHAnsi"/>
          <w:sz w:val="24"/>
          <w:szCs w:val="24"/>
        </w:rPr>
        <w:t>Selecta Digital S.p.A.</w:t>
      </w:r>
      <w:r w:rsidRPr="00F71CFA">
        <w:rPr>
          <w:rFonts w:asciiTheme="minorHAnsi" w:hAnsiTheme="minorHAnsi"/>
          <w:sz w:val="24"/>
          <w:szCs w:val="24"/>
        </w:rPr>
        <w:t xml:space="preserve">, viale della Resistenza n. 47, San Martino in Rio (RE), C.F. e P.Iva n. </w:t>
      </w:r>
      <w:r w:rsidR="002256B5">
        <w:rPr>
          <w:rFonts w:asciiTheme="minorHAnsi" w:hAnsiTheme="minorHAnsi"/>
          <w:sz w:val="24"/>
          <w:szCs w:val="24"/>
        </w:rPr>
        <w:t>02628600351</w:t>
      </w:r>
      <w:r w:rsidR="00765B01">
        <w:rPr>
          <w:rFonts w:asciiTheme="minorHAnsi" w:hAnsiTheme="minorHAnsi"/>
          <w:sz w:val="24"/>
          <w:szCs w:val="24"/>
        </w:rPr>
        <w:t>;</w:t>
      </w:r>
    </w:p>
    <w:p w14:paraId="777A8700" w14:textId="747A57EB" w:rsidR="00F71CFA" w:rsidRPr="00F71CFA" w:rsidRDefault="00F71CFA" w:rsidP="00F71CFA">
      <w:pPr>
        <w:pStyle w:val="Paragrafoelenco"/>
        <w:numPr>
          <w:ilvl w:val="0"/>
          <w:numId w:val="2"/>
        </w:numPr>
        <w:spacing w:after="120"/>
        <w:ind w:left="284" w:hanging="284"/>
        <w:jc w:val="both"/>
        <w:rPr>
          <w:rFonts w:asciiTheme="minorHAnsi" w:hAnsiTheme="minorHAnsi"/>
          <w:sz w:val="24"/>
          <w:szCs w:val="24"/>
        </w:rPr>
      </w:pPr>
      <w:r w:rsidRPr="00F71CFA">
        <w:rPr>
          <w:rFonts w:asciiTheme="minorHAnsi" w:hAnsiTheme="minorHAnsi"/>
          <w:sz w:val="24"/>
          <w:szCs w:val="24"/>
        </w:rPr>
        <w:t xml:space="preserve">DPO o RDP: responsabile della protezione dei dati è </w:t>
      </w:r>
      <w:r w:rsidR="00247E7B">
        <w:rPr>
          <w:rFonts w:asciiTheme="minorHAnsi" w:hAnsiTheme="minorHAnsi"/>
          <w:sz w:val="24"/>
          <w:szCs w:val="24"/>
        </w:rPr>
        <w:t>Ludovica Cannata</w:t>
      </w:r>
      <w:r w:rsidRPr="00F71CFA">
        <w:rPr>
          <w:rFonts w:asciiTheme="minorHAnsi" w:hAnsiTheme="minorHAnsi"/>
          <w:sz w:val="24"/>
          <w:szCs w:val="24"/>
        </w:rPr>
        <w:t xml:space="preserve"> con recapiti in Milano, Piazza Sigmund Freud n. 1, e</w:t>
      </w:r>
      <w:r w:rsidR="00247E7B">
        <w:rPr>
          <w:rFonts w:asciiTheme="minorHAnsi" w:hAnsiTheme="minorHAnsi"/>
          <w:sz w:val="24"/>
          <w:szCs w:val="24"/>
        </w:rPr>
        <w:t>-</w:t>
      </w:r>
      <w:r w:rsidRPr="00F71CFA">
        <w:rPr>
          <w:rFonts w:asciiTheme="minorHAnsi" w:hAnsiTheme="minorHAnsi"/>
          <w:sz w:val="24"/>
          <w:szCs w:val="24"/>
        </w:rPr>
        <w:t xml:space="preserve">mail </w:t>
      </w:r>
      <w:hyperlink r:id="rId13" w:history="1">
        <w:r w:rsidRPr="00F71CFA">
          <w:rPr>
            <w:rStyle w:val="Collegamentoipertestuale"/>
            <w:rFonts w:asciiTheme="minorHAnsi" w:hAnsiTheme="minorHAnsi"/>
            <w:sz w:val="24"/>
            <w:szCs w:val="24"/>
          </w:rPr>
          <w:t>dpo@selecta.it</w:t>
        </w:r>
      </w:hyperlink>
      <w:r w:rsidRPr="00F71CFA">
        <w:rPr>
          <w:rFonts w:asciiTheme="minorHAnsi" w:hAnsiTheme="minorHAnsi"/>
          <w:sz w:val="24"/>
          <w:szCs w:val="24"/>
        </w:rPr>
        <w:t xml:space="preserve"> e tel. 0265535411.</w:t>
      </w:r>
    </w:p>
    <w:p w14:paraId="3299F58D" w14:textId="77777777" w:rsidR="00F71CFA" w:rsidRPr="00F71CFA" w:rsidRDefault="00F71CFA" w:rsidP="00F71CFA">
      <w:pPr>
        <w:spacing w:after="120"/>
        <w:jc w:val="both"/>
      </w:pPr>
      <w:r w:rsidRPr="00F71CFA">
        <w:t>La presente informativa potrà essere integrata o modificata, anche in relazione a modifiche o integrazioni normative.</w:t>
      </w:r>
    </w:p>
    <w:p w14:paraId="576DE116" w14:textId="732E1310" w:rsidR="00F71CFA" w:rsidRPr="00F71CFA" w:rsidRDefault="00F71CFA" w:rsidP="00F71CFA">
      <w:pPr>
        <w:spacing w:after="120"/>
        <w:jc w:val="both"/>
      </w:pPr>
      <w:r w:rsidRPr="00F71CFA">
        <w:t xml:space="preserve">San Martino in Rio, </w:t>
      </w:r>
      <w:r>
        <w:t>_______________</w:t>
      </w:r>
    </w:p>
    <w:p w14:paraId="2D60F20B" w14:textId="4E32F5F9" w:rsidR="00F71CFA" w:rsidRPr="00F71CFA" w:rsidRDefault="00F71CFA" w:rsidP="00F71CFA">
      <w:pPr>
        <w:spacing w:after="120"/>
        <w:ind w:left="6372" w:firstLine="708"/>
        <w:jc w:val="both"/>
      </w:pPr>
      <w:r>
        <w:t>Selecta Digital S.p.A.</w:t>
      </w:r>
    </w:p>
    <w:p w14:paraId="7B325CCB" w14:textId="77777777" w:rsidR="00F71CFA" w:rsidRPr="00F71CFA" w:rsidRDefault="00F71CFA" w:rsidP="00F71CFA">
      <w:pPr>
        <w:spacing w:after="120"/>
        <w:jc w:val="center"/>
      </w:pPr>
      <w:r w:rsidRPr="00F71CFA">
        <w:t>***************************</w:t>
      </w:r>
    </w:p>
    <w:p w14:paraId="561EDEEA" w14:textId="77777777" w:rsidR="00F71CFA" w:rsidRPr="00F71CFA" w:rsidRDefault="00F71CFA" w:rsidP="00F71CFA">
      <w:pPr>
        <w:spacing w:after="120"/>
        <w:jc w:val="both"/>
      </w:pPr>
      <w:r w:rsidRPr="00F71CFA">
        <w:t xml:space="preserve">Io sottoscritto/a </w:t>
      </w:r>
    </w:p>
    <w:p w14:paraId="795AAAEB" w14:textId="77777777" w:rsidR="00F71CFA" w:rsidRPr="00F71CFA" w:rsidRDefault="00F71CFA" w:rsidP="00F71CFA">
      <w:pPr>
        <w:spacing w:after="120"/>
        <w:jc w:val="center"/>
      </w:pPr>
      <w:r w:rsidRPr="00F71CFA">
        <w:t>premesso che</w:t>
      </w:r>
    </w:p>
    <w:p w14:paraId="265BF980" w14:textId="1BE45510" w:rsidR="00F71CFA" w:rsidRPr="00F71CFA" w:rsidRDefault="00F13CC2" w:rsidP="00F71CFA">
      <w:pPr>
        <w:pStyle w:val="Paragrafoelenco"/>
        <w:numPr>
          <w:ilvl w:val="0"/>
          <w:numId w:val="3"/>
        </w:numPr>
        <w:spacing w:after="120"/>
        <w:ind w:left="426" w:hanging="284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h</w:t>
      </w:r>
      <w:r w:rsidR="00F71CFA" w:rsidRPr="00F71CFA">
        <w:rPr>
          <w:rFonts w:asciiTheme="minorHAnsi" w:hAnsiTheme="minorHAnsi"/>
          <w:sz w:val="24"/>
          <w:szCs w:val="24"/>
        </w:rPr>
        <w:t xml:space="preserve">o presentato una richiesta di informazioni o contatto attraverso la sezione “Contatti” del sito </w:t>
      </w:r>
      <w:hyperlink r:id="rId14" w:history="1">
        <w:r w:rsidR="00F71CFA" w:rsidRPr="002C3C10">
          <w:rPr>
            <w:rStyle w:val="Collegamentoipertestuale"/>
            <w:rFonts w:asciiTheme="minorHAnsi" w:hAnsiTheme="minorHAnsi"/>
            <w:sz w:val="24"/>
            <w:szCs w:val="24"/>
          </w:rPr>
          <w:t>www.datlasgroup.com</w:t>
        </w:r>
      </w:hyperlink>
      <w:r w:rsidR="00F71CFA" w:rsidRPr="00F71CFA">
        <w:rPr>
          <w:rFonts w:asciiTheme="minorHAnsi" w:hAnsiTheme="minorHAnsi"/>
          <w:sz w:val="24"/>
          <w:szCs w:val="24"/>
        </w:rPr>
        <w:t>;</w:t>
      </w:r>
    </w:p>
    <w:p w14:paraId="317F6E5B" w14:textId="10B6818B" w:rsidR="00F71CFA" w:rsidRPr="00F71CFA" w:rsidRDefault="00F13CC2" w:rsidP="00F71CFA">
      <w:pPr>
        <w:pStyle w:val="Paragrafoelenco"/>
        <w:numPr>
          <w:ilvl w:val="0"/>
          <w:numId w:val="3"/>
        </w:numPr>
        <w:spacing w:after="120"/>
        <w:ind w:left="426" w:hanging="284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h</w:t>
      </w:r>
      <w:r w:rsidR="00F71CFA" w:rsidRPr="00F71CFA">
        <w:rPr>
          <w:rFonts w:asciiTheme="minorHAnsi" w:hAnsiTheme="minorHAnsi"/>
          <w:sz w:val="24"/>
          <w:szCs w:val="24"/>
        </w:rPr>
        <w:t>o conseguentemente ricevuto, letto e compreso l’informativa di cui all’art. 13 del Regolamento UE 2016/679;</w:t>
      </w:r>
    </w:p>
    <w:p w14:paraId="00B95E26" w14:textId="77777777" w:rsidR="00F71CFA" w:rsidRPr="00F71CFA" w:rsidRDefault="00F71CFA" w:rsidP="00F71CFA">
      <w:pPr>
        <w:pStyle w:val="Paragrafoelenco"/>
        <w:numPr>
          <w:ilvl w:val="0"/>
          <w:numId w:val="3"/>
        </w:numPr>
        <w:spacing w:after="120"/>
        <w:ind w:left="426" w:hanging="284"/>
        <w:jc w:val="both"/>
        <w:rPr>
          <w:rFonts w:asciiTheme="minorHAnsi" w:hAnsiTheme="minorHAnsi"/>
          <w:sz w:val="24"/>
          <w:szCs w:val="24"/>
        </w:rPr>
      </w:pPr>
      <w:r w:rsidRPr="00F71CFA">
        <w:rPr>
          <w:rFonts w:asciiTheme="minorHAnsi" w:hAnsiTheme="minorHAnsi"/>
          <w:sz w:val="24"/>
          <w:szCs w:val="24"/>
        </w:rPr>
        <w:lastRenderedPageBreak/>
        <w:t>conosco perfettamente i miei diritti ai sensi degli artt. 5 e ss del Regolamento UE 2016/679;</w:t>
      </w:r>
    </w:p>
    <w:p w14:paraId="625D770C" w14:textId="270DC1DD" w:rsidR="00F71CFA" w:rsidRPr="00F71CFA" w:rsidRDefault="00F71CFA" w:rsidP="00F71CFA">
      <w:pPr>
        <w:pStyle w:val="Paragrafoelenco"/>
        <w:numPr>
          <w:ilvl w:val="0"/>
          <w:numId w:val="3"/>
        </w:numPr>
        <w:spacing w:after="120"/>
        <w:ind w:left="426" w:hanging="284"/>
        <w:jc w:val="both"/>
        <w:rPr>
          <w:rFonts w:asciiTheme="minorHAnsi" w:hAnsiTheme="minorHAnsi"/>
          <w:sz w:val="24"/>
          <w:szCs w:val="24"/>
        </w:rPr>
      </w:pPr>
      <w:r w:rsidRPr="00F71CFA">
        <w:rPr>
          <w:rFonts w:asciiTheme="minorHAnsi" w:hAnsiTheme="minorHAnsi"/>
          <w:sz w:val="24"/>
          <w:szCs w:val="24"/>
        </w:rPr>
        <w:t>agisco in totale libertà e privo/a di qualsivoglia condizionamento e/o pressione psicologica</w:t>
      </w:r>
      <w:r w:rsidR="00F13CC2">
        <w:rPr>
          <w:rFonts w:asciiTheme="minorHAnsi" w:hAnsiTheme="minorHAnsi"/>
          <w:sz w:val="24"/>
          <w:szCs w:val="24"/>
        </w:rPr>
        <w:t>;</w:t>
      </w:r>
    </w:p>
    <w:p w14:paraId="36ACFDC0" w14:textId="77777777" w:rsidR="00F71CFA" w:rsidRPr="00F71CFA" w:rsidRDefault="00F71CFA" w:rsidP="00F71CFA">
      <w:pPr>
        <w:spacing w:after="120"/>
        <w:ind w:left="360"/>
        <w:jc w:val="center"/>
      </w:pPr>
      <w:r w:rsidRPr="00F71CFA">
        <w:t>esprimo il mio più ampio consenso</w:t>
      </w:r>
    </w:p>
    <w:p w14:paraId="080EF650" w14:textId="78D94186" w:rsidR="005B4111" w:rsidRPr="00F71CFA" w:rsidRDefault="00F71CFA" w:rsidP="00F71CFA">
      <w:pPr>
        <w:spacing w:after="120"/>
        <w:jc w:val="both"/>
      </w:pPr>
      <w:r w:rsidRPr="00F71CFA">
        <w:t xml:space="preserve">alla raccolta ed al trattamento dei miei dati personali comuni e particolari, necessari per le finalità di cui all’informativa sopra citata, per il tramite del flag nella corrispondente sezione del sito </w:t>
      </w:r>
      <w:hyperlink r:id="rId15" w:history="1">
        <w:r w:rsidRPr="002C3C10">
          <w:rPr>
            <w:rStyle w:val="Collegamentoipertestuale"/>
          </w:rPr>
          <w:t>www.datlasgroup.com</w:t>
        </w:r>
      </w:hyperlink>
      <w:r w:rsidRPr="00F71CFA">
        <w:t xml:space="preserve"> “Contatti”.</w:t>
      </w:r>
    </w:p>
    <w:sectPr w:rsidR="005B4111" w:rsidRPr="00F71CFA" w:rsidSect="00F71CFA">
      <w:headerReference w:type="default" r:id="rId16"/>
      <w:footerReference w:type="default" r:id="rId17"/>
      <w:pgSz w:w="11900" w:h="16840"/>
      <w:pgMar w:top="1843" w:right="1134" w:bottom="2835" w:left="1134" w:header="0" w:footer="226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BCCD9C" w14:textId="77777777" w:rsidR="005A56F2" w:rsidRDefault="005A56F2">
      <w:pPr>
        <w:spacing w:after="0"/>
      </w:pPr>
      <w:r>
        <w:separator/>
      </w:r>
    </w:p>
  </w:endnote>
  <w:endnote w:type="continuationSeparator" w:id="0">
    <w:p w14:paraId="4DE3211E" w14:textId="77777777" w:rsidR="005A56F2" w:rsidRDefault="005A56F2">
      <w:pPr>
        <w:spacing w:after="0"/>
      </w:pPr>
      <w:r>
        <w:continuationSeparator/>
      </w:r>
    </w:p>
  </w:endnote>
  <w:endnote w:type="continuationNotice" w:id="1">
    <w:p w14:paraId="77637A69" w14:textId="77777777" w:rsidR="005A56F2" w:rsidRDefault="005A56F2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2A83C" w14:textId="77777777" w:rsidR="00360C86" w:rsidRDefault="00A86184" w:rsidP="00A86184">
    <w:pPr>
      <w:pStyle w:val="Pidipagina"/>
      <w:jc w:val="center"/>
    </w:pPr>
    <w:r w:rsidRPr="00D15FFB">
      <w:rPr>
        <w:sz w:val="18"/>
      </w:rPr>
      <w:fldChar w:fldCharType="begin"/>
    </w:r>
    <w:r w:rsidRPr="00D15FFB">
      <w:rPr>
        <w:sz w:val="18"/>
      </w:rPr>
      <w:instrText>PAGE   \* MERGEFORMAT</w:instrText>
    </w:r>
    <w:r w:rsidRPr="00D15FFB">
      <w:rPr>
        <w:sz w:val="18"/>
      </w:rPr>
      <w:fldChar w:fldCharType="separate"/>
    </w:r>
    <w:r>
      <w:rPr>
        <w:noProof/>
        <w:sz w:val="18"/>
      </w:rPr>
      <w:t>1</w:t>
    </w:r>
    <w:r w:rsidRPr="00D15FFB">
      <w:rPr>
        <w:sz w:val="18"/>
      </w:rPr>
      <w:fldChar w:fldCharType="end"/>
    </w:r>
    <w:r w:rsidR="00D60FD2">
      <w:rPr>
        <w:noProof/>
        <w:lang w:eastAsia="it-IT"/>
      </w:rPr>
      <w:drawing>
        <wp:anchor distT="0" distB="0" distL="114300" distR="114300" simplePos="0" relativeHeight="251658240" behindDoc="1" locked="1" layoutInCell="1" allowOverlap="1" wp14:anchorId="7DF08E9F" wp14:editId="109C5C68">
          <wp:simplePos x="0" y="0"/>
          <wp:positionH relativeFrom="page">
            <wp:posOffset>5715</wp:posOffset>
          </wp:positionH>
          <wp:positionV relativeFrom="page">
            <wp:posOffset>9359900</wp:posOffset>
          </wp:positionV>
          <wp:extent cx="7547610" cy="1331595"/>
          <wp:effectExtent l="0" t="0" r="0" b="0"/>
          <wp:wrapNone/>
          <wp:docPr id="498379438" name="Immagine 4983794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" name="Immagine 9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7610" cy="1331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03D652" w14:textId="77777777" w:rsidR="005A56F2" w:rsidRDefault="005A56F2">
      <w:pPr>
        <w:spacing w:after="0"/>
      </w:pPr>
      <w:r>
        <w:separator/>
      </w:r>
    </w:p>
  </w:footnote>
  <w:footnote w:type="continuationSeparator" w:id="0">
    <w:p w14:paraId="4A37BDA5" w14:textId="77777777" w:rsidR="005A56F2" w:rsidRDefault="005A56F2">
      <w:pPr>
        <w:spacing w:after="0"/>
      </w:pPr>
      <w:r>
        <w:continuationSeparator/>
      </w:r>
    </w:p>
  </w:footnote>
  <w:footnote w:type="continuationNotice" w:id="1">
    <w:p w14:paraId="7B0C5508" w14:textId="77777777" w:rsidR="005A56F2" w:rsidRDefault="005A56F2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42C9F7" w14:textId="77777777" w:rsidR="006F59BD" w:rsidRDefault="00D64830" w:rsidP="007F75FD">
    <w:pPr>
      <w:pStyle w:val="Intestazione"/>
    </w:pPr>
    <w:r>
      <w:rPr>
        <w:noProof/>
      </w:rPr>
      <w:t xml:space="preserve">                           </w:t>
    </w:r>
    <w:r w:rsidR="008E695E">
      <w:rPr>
        <w:noProof/>
      </w:rPr>
      <w:t xml:space="preserve">    </w:t>
    </w:r>
    <w:r>
      <w:rPr>
        <w:noProof/>
      </w:rPr>
      <w:t xml:space="preserve">        </w:t>
    </w:r>
    <w:r w:rsidR="00711F1C">
      <w:rPr>
        <w:noProof/>
      </w:rPr>
      <w:t xml:space="preserve">    </w:t>
    </w:r>
    <w:r w:rsidR="001E78EB">
      <w:rPr>
        <w:noProof/>
      </w:rPr>
      <w:t xml:space="preserve">            </w:t>
    </w:r>
  </w:p>
  <w:p w14:paraId="214ADC94" w14:textId="77777777" w:rsidR="007F75FD" w:rsidRDefault="008E695E" w:rsidP="007F75FD">
    <w:pPr>
      <w:pStyle w:val="Intestazione"/>
    </w:pPr>
    <w:r w:rsidRPr="00C73A6A">
      <w:rPr>
        <w:noProof/>
        <w:lang w:eastAsia="it-IT"/>
      </w:rPr>
      <w:drawing>
        <wp:anchor distT="0" distB="0" distL="114300" distR="114300" simplePos="0" relativeHeight="251658241" behindDoc="1" locked="0" layoutInCell="1" allowOverlap="1" wp14:anchorId="5B97BC25" wp14:editId="6719C788">
          <wp:simplePos x="0" y="0"/>
          <wp:positionH relativeFrom="column">
            <wp:posOffset>-318135</wp:posOffset>
          </wp:positionH>
          <wp:positionV relativeFrom="page">
            <wp:posOffset>344805</wp:posOffset>
          </wp:positionV>
          <wp:extent cx="2698750" cy="438150"/>
          <wp:effectExtent l="0" t="0" r="6350" b="0"/>
          <wp:wrapTight wrapText="bothSides">
            <wp:wrapPolygon edited="0">
              <wp:start x="6709" y="0"/>
              <wp:lineTo x="0" y="939"/>
              <wp:lineTo x="0" y="15026"/>
              <wp:lineTo x="6556" y="16904"/>
              <wp:lineTo x="14637" y="20661"/>
              <wp:lineTo x="17534" y="20661"/>
              <wp:lineTo x="21498" y="20661"/>
              <wp:lineTo x="21498" y="939"/>
              <wp:lineTo x="21346" y="0"/>
              <wp:lineTo x="6709" y="0"/>
            </wp:wrapPolygon>
          </wp:wrapTight>
          <wp:docPr id="498379434" name="Elemento grafico 4983794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047856" name="Elemento grafico 1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98750" cy="438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w:drawing>
        <wp:anchor distT="0" distB="0" distL="114300" distR="114300" simplePos="0" relativeHeight="251658243" behindDoc="1" locked="0" layoutInCell="1" allowOverlap="1" wp14:anchorId="6308A26B" wp14:editId="5D4BBFEE">
          <wp:simplePos x="0" y="0"/>
          <wp:positionH relativeFrom="column">
            <wp:posOffset>4879340</wp:posOffset>
          </wp:positionH>
          <wp:positionV relativeFrom="page">
            <wp:posOffset>256540</wp:posOffset>
          </wp:positionV>
          <wp:extent cx="519430" cy="612140"/>
          <wp:effectExtent l="0" t="0" r="0" b="0"/>
          <wp:wrapTight wrapText="bothSides">
            <wp:wrapPolygon edited="0">
              <wp:start x="4753" y="0"/>
              <wp:lineTo x="792" y="2017"/>
              <wp:lineTo x="0" y="18822"/>
              <wp:lineTo x="0" y="20838"/>
              <wp:lineTo x="20597" y="20838"/>
              <wp:lineTo x="20597" y="18822"/>
              <wp:lineTo x="19804" y="2689"/>
              <wp:lineTo x="15051" y="0"/>
              <wp:lineTo x="4753" y="0"/>
            </wp:wrapPolygon>
          </wp:wrapTight>
          <wp:docPr id="498379435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9430" cy="612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4" behindDoc="1" locked="0" layoutInCell="1" allowOverlap="1" wp14:anchorId="3E0EFE3A" wp14:editId="603BDF12">
          <wp:simplePos x="0" y="0"/>
          <wp:positionH relativeFrom="margin">
            <wp:align>right</wp:align>
          </wp:positionH>
          <wp:positionV relativeFrom="page">
            <wp:posOffset>242570</wp:posOffset>
          </wp:positionV>
          <wp:extent cx="419100" cy="631825"/>
          <wp:effectExtent l="0" t="0" r="0" b="0"/>
          <wp:wrapTight wrapText="bothSides">
            <wp:wrapPolygon edited="0">
              <wp:start x="0" y="0"/>
              <wp:lineTo x="0" y="20840"/>
              <wp:lineTo x="20618" y="20840"/>
              <wp:lineTo x="20618" y="0"/>
              <wp:lineTo x="0" y="0"/>
            </wp:wrapPolygon>
          </wp:wrapTight>
          <wp:docPr id="498379436" name="Immagine 498379436" descr="Immagine che contiene testo, schermata, Carattere, design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2509435" name="Immagine 3" descr="Immagine che contiene testo, schermata, Carattere, design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631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11F1C">
      <w:rPr>
        <w:noProof/>
      </w:rPr>
      <w:drawing>
        <wp:anchor distT="0" distB="0" distL="114300" distR="114300" simplePos="0" relativeHeight="251658242" behindDoc="1" locked="0" layoutInCell="1" allowOverlap="1" wp14:anchorId="73E993DF" wp14:editId="62DAC626">
          <wp:simplePos x="0" y="0"/>
          <wp:positionH relativeFrom="column">
            <wp:posOffset>3931920</wp:posOffset>
          </wp:positionH>
          <wp:positionV relativeFrom="page">
            <wp:posOffset>280988</wp:posOffset>
          </wp:positionV>
          <wp:extent cx="708025" cy="564515"/>
          <wp:effectExtent l="0" t="0" r="0" b="6985"/>
          <wp:wrapTight wrapText="bothSides">
            <wp:wrapPolygon edited="0">
              <wp:start x="0" y="0"/>
              <wp:lineTo x="0" y="21138"/>
              <wp:lineTo x="20922" y="21138"/>
              <wp:lineTo x="20922" y="0"/>
              <wp:lineTo x="0" y="0"/>
            </wp:wrapPolygon>
          </wp:wrapTight>
          <wp:docPr id="498379437" name="Immagine 1" descr="Immagine che contiene logo, testo, Elementi grafici, Carattere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5571652" name="Immagine 1" descr="Immagine che contiene logo, testo, Elementi grafici, Carattere&#10;&#10;Descrizione generata automaticamente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708025" cy="564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FFCD70E" w14:textId="77777777" w:rsidR="007F75FD" w:rsidRDefault="007F75FD" w:rsidP="007F75FD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AE7E42"/>
    <w:multiLevelType w:val="hybridMultilevel"/>
    <w:tmpl w:val="4676738E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3432E8"/>
    <w:multiLevelType w:val="hybridMultilevel"/>
    <w:tmpl w:val="54022CE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9F2454"/>
    <w:multiLevelType w:val="hybridMultilevel"/>
    <w:tmpl w:val="9E6E848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grammar="clean"/>
  <w:attachedTemplate r:id="rId1"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59A1"/>
    <w:rsid w:val="000050B1"/>
    <w:rsid w:val="000F2E9F"/>
    <w:rsid w:val="000F6A7F"/>
    <w:rsid w:val="00112AE8"/>
    <w:rsid w:val="00176643"/>
    <w:rsid w:val="001E78EB"/>
    <w:rsid w:val="002256B5"/>
    <w:rsid w:val="00247E7B"/>
    <w:rsid w:val="0025438A"/>
    <w:rsid w:val="002D4759"/>
    <w:rsid w:val="002D6AD6"/>
    <w:rsid w:val="002F7CE9"/>
    <w:rsid w:val="003028F2"/>
    <w:rsid w:val="003208F9"/>
    <w:rsid w:val="00360C86"/>
    <w:rsid w:val="003A319E"/>
    <w:rsid w:val="00427B66"/>
    <w:rsid w:val="004377CB"/>
    <w:rsid w:val="00447AFE"/>
    <w:rsid w:val="0046798E"/>
    <w:rsid w:val="004E0143"/>
    <w:rsid w:val="004E5D84"/>
    <w:rsid w:val="004F5831"/>
    <w:rsid w:val="00534C01"/>
    <w:rsid w:val="00546A3D"/>
    <w:rsid w:val="0057106C"/>
    <w:rsid w:val="005A56F2"/>
    <w:rsid w:val="005B3097"/>
    <w:rsid w:val="005B4111"/>
    <w:rsid w:val="005C64D0"/>
    <w:rsid w:val="005E7936"/>
    <w:rsid w:val="006030DC"/>
    <w:rsid w:val="00605C9C"/>
    <w:rsid w:val="00621463"/>
    <w:rsid w:val="0067360C"/>
    <w:rsid w:val="00696B2C"/>
    <w:rsid w:val="006D20EF"/>
    <w:rsid w:val="006F59BD"/>
    <w:rsid w:val="007059A1"/>
    <w:rsid w:val="00711F1C"/>
    <w:rsid w:val="00751CEA"/>
    <w:rsid w:val="00754CBB"/>
    <w:rsid w:val="00765B01"/>
    <w:rsid w:val="007C0289"/>
    <w:rsid w:val="007F75FD"/>
    <w:rsid w:val="00864411"/>
    <w:rsid w:val="008A3E50"/>
    <w:rsid w:val="008E695E"/>
    <w:rsid w:val="00954459"/>
    <w:rsid w:val="00966F56"/>
    <w:rsid w:val="00973171"/>
    <w:rsid w:val="0099321C"/>
    <w:rsid w:val="009E26C0"/>
    <w:rsid w:val="009F4C1A"/>
    <w:rsid w:val="00A157EF"/>
    <w:rsid w:val="00A86184"/>
    <w:rsid w:val="00B14E87"/>
    <w:rsid w:val="00B616EB"/>
    <w:rsid w:val="00BD028E"/>
    <w:rsid w:val="00BE0D02"/>
    <w:rsid w:val="00C570A8"/>
    <w:rsid w:val="00C60FDB"/>
    <w:rsid w:val="00C73A6A"/>
    <w:rsid w:val="00C94B34"/>
    <w:rsid w:val="00CB1C40"/>
    <w:rsid w:val="00CE1184"/>
    <w:rsid w:val="00CE2E02"/>
    <w:rsid w:val="00CF3F62"/>
    <w:rsid w:val="00D1123D"/>
    <w:rsid w:val="00D270EC"/>
    <w:rsid w:val="00D60FD2"/>
    <w:rsid w:val="00D64830"/>
    <w:rsid w:val="00D92F5B"/>
    <w:rsid w:val="00DA4C1D"/>
    <w:rsid w:val="00DB24B2"/>
    <w:rsid w:val="00DD7601"/>
    <w:rsid w:val="00E35CAA"/>
    <w:rsid w:val="00E574D2"/>
    <w:rsid w:val="00EA5460"/>
    <w:rsid w:val="00ED3E9A"/>
    <w:rsid w:val="00F13CC2"/>
    <w:rsid w:val="00F40E79"/>
    <w:rsid w:val="00F51CFE"/>
    <w:rsid w:val="00F71CFA"/>
    <w:rsid w:val="00F72ABF"/>
    <w:rsid w:val="00FC1277"/>
    <w:rsid w:val="00FC24F0"/>
    <w:rsid w:val="00FF7198"/>
    <w:rsid w:val="00FF7BB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564FC57"/>
  <w15:docId w15:val="{261968CF-AEC1-4E19-B1B8-03405113B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C774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F59BD"/>
    <w:pPr>
      <w:tabs>
        <w:tab w:val="center" w:pos="4986"/>
        <w:tab w:val="right" w:pos="9972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F59BD"/>
  </w:style>
  <w:style w:type="paragraph" w:styleId="Pidipagina">
    <w:name w:val="footer"/>
    <w:basedOn w:val="Normale"/>
    <w:link w:val="PidipaginaCarattere"/>
    <w:uiPriority w:val="99"/>
    <w:unhideWhenUsed/>
    <w:rsid w:val="006F59BD"/>
    <w:pPr>
      <w:tabs>
        <w:tab w:val="center" w:pos="4986"/>
        <w:tab w:val="right" w:pos="9972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F59BD"/>
  </w:style>
  <w:style w:type="character" w:styleId="Enfasigrassetto">
    <w:name w:val="Strong"/>
    <w:basedOn w:val="Carpredefinitoparagrafo"/>
    <w:uiPriority w:val="22"/>
    <w:qFormat/>
    <w:rsid w:val="005B4111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E2E02"/>
    <w:pPr>
      <w:spacing w:after="0"/>
    </w:pPr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E2E02"/>
    <w:rPr>
      <w:rFonts w:ascii="Lucida Grande" w:hAnsi="Lucida Grande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A157EF"/>
    <w:pPr>
      <w:spacing w:after="0"/>
      <w:ind w:left="720"/>
      <w:contextualSpacing/>
    </w:pPr>
    <w:rPr>
      <w:rFonts w:ascii="Calibri" w:hAnsi="Calibri" w:cs="Times New Roman"/>
      <w:sz w:val="22"/>
      <w:szCs w:val="22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A157EF"/>
    <w:rPr>
      <w:color w:val="0000FF" w:themeColor="hyperlink"/>
      <w:u w:val="single"/>
    </w:rPr>
  </w:style>
  <w:style w:type="table" w:styleId="Grigliatabella">
    <w:name w:val="Table Grid"/>
    <w:basedOn w:val="Tabellanormale"/>
    <w:uiPriority w:val="59"/>
    <w:rsid w:val="00A157EF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F71C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dpo@selecta.it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dpo@selecta.it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selecta.it" TargetMode="External"/><Relationship Id="rId5" Type="http://schemas.openxmlformats.org/officeDocument/2006/relationships/styles" Target="styles.xml"/><Relationship Id="rId15" Type="http://schemas.openxmlformats.org/officeDocument/2006/relationships/hyperlink" Target="http://www.datlasgroup.com" TargetMode="External"/><Relationship Id="rId10" Type="http://schemas.openxmlformats.org/officeDocument/2006/relationships/hyperlink" Target="http://www.datlasgroup.com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datlasgroup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copo.tesei\Desktop\Carta%20Intestata%202020\Selecta%20Digital%20DatlasGroup%20Carta%20Intestata%202023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B3757BBB57223438204348D72057A72" ma:contentTypeVersion="37" ma:contentTypeDescription="Create a new document." ma:contentTypeScope="" ma:versionID="152b3aa800dfd88f5e1afd1c636204da">
  <xsd:schema xmlns:xsd="http://www.w3.org/2001/XMLSchema" xmlns:xs="http://www.w3.org/2001/XMLSchema" xmlns:p="http://schemas.microsoft.com/office/2006/metadata/properties" xmlns:ns2="569ae763-b2e5-4ffa-8732-4b0884bbe91c" xmlns:ns3="c8d5721f-6e5c-4488-86da-a266a425ea5d" xmlns:ns4="15dd6681-5db3-425a-80a8-d4cc4dec58b1" xmlns:ns5="ebfe0d46-c29e-4ae5-a500-061b4a4272e3" targetNamespace="http://schemas.microsoft.com/office/2006/metadata/properties" ma:root="true" ma:fieldsID="155a1cc2d97afd1633307039e15cb64c" ns2:_="" ns3:_="" ns4:_="" ns5:_="">
    <xsd:import namespace="569ae763-b2e5-4ffa-8732-4b0884bbe91c"/>
    <xsd:import namespace="c8d5721f-6e5c-4488-86da-a266a425ea5d"/>
    <xsd:import namespace="15dd6681-5db3-425a-80a8-d4cc4dec58b1"/>
    <xsd:import namespace="ebfe0d46-c29e-4ae5-a500-061b4a4272e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4:lcf76f155ced4ddcb4097134ff3c332f" minOccurs="0"/>
                <xsd:element ref="ns5:TaxCatchAll" minOccurs="0"/>
                <xsd:element ref="ns3:MediaServiceObjectDetectorVersion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9ae763-b2e5-4ffa-8732-4b0884bbe91c" elementFormDefault="qualified">
    <xsd:import namespace="http://schemas.microsoft.com/office/2006/documentManagement/types"/>
    <xsd:import namespace="http://schemas.microsoft.com/office/infopath/2007/PartnerControls"/>
    <xsd:element name="SharedWithUsers" ma:index="4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5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d5721f-6e5c-4488-86da-a266a425ea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6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7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8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9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0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dd6681-5db3-425a-80a8-d4cc4dec58b1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18" nillable="true" ma:taxonomy="true" ma:internalName="lcf76f155ced4ddcb4097134ff3c332f" ma:taxonomyFieldName="MediaServiceImageTags" ma:displayName="Tag immagine" ma:readOnly="false" ma:fieldId="{5cf76f15-5ced-4ddc-b409-7134ff3c332f}" ma:taxonomyMulti="true" ma:sspId="e2434429-a0f6-4b47-b55d-3d73172f208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fe0d46-c29e-4ae5-a500-061b4a4272e3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2c808236-6110-4c2b-9ccf-343a07993504}" ma:internalName="TaxCatchAll" ma:showField="CatchAllData" ma:web="ebfe0d46-c29e-4ae5-a500-061b4a4272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3" ma:displayName="Tipo di contenuto"/>
        <xsd:element ref="dc:title" minOccurs="0" maxOccurs="1" ma:index="3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5dd6681-5db3-425a-80a8-d4cc4dec58b1">
      <Terms xmlns="http://schemas.microsoft.com/office/infopath/2007/PartnerControls"/>
    </lcf76f155ced4ddcb4097134ff3c332f>
    <TaxCatchAll xmlns="ebfe0d46-c29e-4ae5-a500-061b4a4272e3" xsi:nil="true"/>
    <SharedWithUsers xmlns="569ae763-b2e5-4ffa-8732-4b0884bbe91c">
      <UserInfo>
        <DisplayName>Sara Rinaldi</DisplayName>
        <AccountId>125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C6EE226-154F-48F3-9117-5752666EBDE5}"/>
</file>

<file path=customXml/itemProps2.xml><?xml version="1.0" encoding="utf-8"?>
<ds:datastoreItem xmlns:ds="http://schemas.openxmlformats.org/officeDocument/2006/customXml" ds:itemID="{A67972E3-5FB0-41C2-963C-413FCE584395}">
  <ds:schemaRefs>
    <ds:schemaRef ds:uri="http://schemas.microsoft.com/office/2006/metadata/properties"/>
    <ds:schemaRef ds:uri="http://schemas.microsoft.com/office/infopath/2007/PartnerControls"/>
    <ds:schemaRef ds:uri="d6c0344e-3bd6-4fa2-961d-3cc312237f56"/>
    <ds:schemaRef ds:uri="409f77ae-8c15-43f6-84f8-7a03df967783"/>
  </ds:schemaRefs>
</ds:datastoreItem>
</file>

<file path=customXml/itemProps3.xml><?xml version="1.0" encoding="utf-8"?>
<ds:datastoreItem xmlns:ds="http://schemas.openxmlformats.org/officeDocument/2006/customXml" ds:itemID="{E87EEFB1-4186-4E5E-A89A-79142B86A39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Selecta Digital DatlasGroup Carta Intestata 2023</Template>
  <TotalTime>10</TotalTime>
  <Pages>3</Pages>
  <Words>915</Words>
  <Characters>5219</Characters>
  <Application>Microsoft Office Word</Application>
  <DocSecurity>0</DocSecurity>
  <Lines>43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Selecta</Company>
  <LinksUpToDate>false</LinksUpToDate>
  <CharactersWithSpaces>6122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Jacopo Tesei</dc:creator>
  <cp:keywords/>
  <cp:lastModifiedBy>Jacopo Tesei</cp:lastModifiedBy>
  <cp:revision>17</cp:revision>
  <dcterms:created xsi:type="dcterms:W3CDTF">2023-10-17T10:34:00Z</dcterms:created>
  <dcterms:modified xsi:type="dcterms:W3CDTF">2024-04-29T13:31:00Z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0x01010019BA072D92A29D42A34463F0E1BACFAB</vt:lpwstr>
  </property>
  <property fmtid="{D5CDD505-2E9C-101B-9397-08002B2CF9AE}" pid="3" name="MediaServiceImageTags">
    <vt:lpwstr/>
  </property>
</Properties>
</file>